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5AA33" w14:textId="77777777" w:rsidR="00CF4C5F" w:rsidRDefault="00CF4C5F" w:rsidP="00CF4C5F">
      <w:pPr>
        <w:jc w:val="center"/>
        <w:textAlignment w:val="baseline"/>
        <w:rPr>
          <w:rFonts w:ascii="Calibri" w:hAnsi="Calibri" w:cs="Calibri"/>
          <w:sz w:val="30"/>
          <w:szCs w:val="30"/>
        </w:rPr>
      </w:pPr>
      <w:bookmarkStart w:id="0" w:name="_GoBack"/>
      <w:bookmarkEnd w:id="0"/>
    </w:p>
    <w:p w14:paraId="29007164" w14:textId="77777777" w:rsidR="00CF4C5F" w:rsidRDefault="00CF4C5F" w:rsidP="00CF4C5F">
      <w:pPr>
        <w:jc w:val="center"/>
        <w:textAlignment w:val="baseline"/>
        <w:rPr>
          <w:rFonts w:ascii="Calibri" w:hAnsi="Calibri" w:cs="Calibri"/>
          <w:sz w:val="30"/>
          <w:szCs w:val="30"/>
        </w:rPr>
      </w:pPr>
    </w:p>
    <w:p w14:paraId="695DBE6E" w14:textId="77777777" w:rsidR="00CF4C5F" w:rsidRDefault="00CF4C5F" w:rsidP="00CF4C5F">
      <w:pPr>
        <w:jc w:val="center"/>
        <w:textAlignment w:val="baseline"/>
        <w:rPr>
          <w:rFonts w:ascii="Calibri" w:hAnsi="Calibri" w:cs="Calibri"/>
          <w:sz w:val="30"/>
          <w:szCs w:val="30"/>
        </w:rPr>
      </w:pPr>
    </w:p>
    <w:p w14:paraId="03C43CF5" w14:textId="77777777" w:rsidR="00CF4C5F" w:rsidRDefault="00CF4C5F" w:rsidP="00CF4C5F">
      <w:pPr>
        <w:jc w:val="center"/>
        <w:textAlignment w:val="baseline"/>
        <w:rPr>
          <w:rFonts w:ascii="Calibri" w:hAnsi="Calibri" w:cs="Calibri"/>
          <w:sz w:val="30"/>
          <w:szCs w:val="30"/>
        </w:rPr>
      </w:pPr>
    </w:p>
    <w:p w14:paraId="25C36A1A" w14:textId="4C5F6C22" w:rsidR="00CF4C5F" w:rsidRPr="00CF4C5F" w:rsidRDefault="00CF4C5F" w:rsidP="00CF4C5F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30"/>
          <w:szCs w:val="30"/>
        </w:rPr>
        <w:t>Søknad om kommunal bolig for vanskeligstilte </w:t>
      </w:r>
    </w:p>
    <w:p w14:paraId="54CA3538" w14:textId="77777777" w:rsidR="00CF4C5F" w:rsidRPr="00CF4C5F" w:rsidRDefault="00CF4C5F" w:rsidP="00CF4C5F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30"/>
          <w:szCs w:val="30"/>
        </w:rPr>
        <w:t>Vegårshei kommune </w:t>
      </w:r>
    </w:p>
    <w:p w14:paraId="6C689403" w14:textId="77777777" w:rsidR="00CF4C5F" w:rsidRPr="00CF4C5F" w:rsidRDefault="00CF4C5F" w:rsidP="00CF4C5F">
      <w:pPr>
        <w:ind w:left="2115"/>
        <w:jc w:val="right"/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16"/>
          <w:szCs w:val="16"/>
        </w:rPr>
        <w:t>Unntatt offentligheten Offl.§ 13, jfr Forvl. § 13 nr </w:t>
      </w:r>
    </w:p>
    <w:p w14:paraId="03031BC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294E1962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8"/>
        <w:gridCol w:w="3304"/>
        <w:gridCol w:w="1549"/>
        <w:gridCol w:w="1793"/>
      </w:tblGrid>
      <w:tr w:rsidR="00CF4C5F" w:rsidRPr="00CF4C5F" w14:paraId="13CC1449" w14:textId="77777777" w:rsidTr="00CF4C5F"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3087E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Søkers navn </w:t>
            </w:r>
          </w:p>
        </w:tc>
        <w:tc>
          <w:tcPr>
            <w:tcW w:w="33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DA04A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F157C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F.nr (11 siffer) </w:t>
            </w:r>
          </w:p>
        </w:tc>
        <w:tc>
          <w:tcPr>
            <w:tcW w:w="18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24B3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F4C5F" w:rsidRPr="00CF4C5F" w14:paraId="734E787F" w14:textId="77777777" w:rsidTr="00CF4C5F">
        <w:tc>
          <w:tcPr>
            <w:tcW w:w="24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32FACE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Ektefelle/samboers navn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CC72DA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5EC9A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F.nr (11 siffer)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A9E7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247199BF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710"/>
      </w:tblGrid>
      <w:tr w:rsidR="00CF4C5F" w:rsidRPr="00CF4C5F" w14:paraId="59692D58" w14:textId="77777777" w:rsidTr="00CF4C5F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2406BC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325A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Enslig  </w:t>
            </w:r>
          </w:p>
        </w:tc>
      </w:tr>
      <w:tr w:rsidR="00CF4C5F" w:rsidRPr="00CF4C5F" w14:paraId="27A9960F" w14:textId="77777777" w:rsidTr="00CF4C5F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FD7E7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E9212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Skilt/separert </w:t>
            </w:r>
          </w:p>
        </w:tc>
      </w:tr>
      <w:tr w:rsidR="00CF4C5F" w:rsidRPr="00CF4C5F" w14:paraId="3998E31E" w14:textId="77777777" w:rsidTr="00CF4C5F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EE7C7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29B1DA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Gift/reg. partnerskap </w:t>
            </w:r>
          </w:p>
        </w:tc>
      </w:tr>
      <w:tr w:rsidR="00CF4C5F" w:rsidRPr="00CF4C5F" w14:paraId="41E935E6" w14:textId="77777777" w:rsidTr="00CF4C5F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4DD788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5249E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Enke/enkemann </w:t>
            </w:r>
          </w:p>
        </w:tc>
      </w:tr>
      <w:tr w:rsidR="00CF4C5F" w:rsidRPr="00CF4C5F" w14:paraId="163BAB24" w14:textId="77777777" w:rsidTr="00CF4C5F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C5877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EA513E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Samboer </w:t>
            </w:r>
          </w:p>
        </w:tc>
      </w:tr>
    </w:tbl>
    <w:p w14:paraId="0A21420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8EF822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Adresse</w:t>
      </w:r>
      <w:r w:rsidRPr="00CF4C5F">
        <w:rPr>
          <w:rFonts w:ascii="Calibri" w:hAnsi="Calibri" w:cs="Calibri"/>
          <w:sz w:val="22"/>
          <w:szCs w:val="22"/>
        </w:rPr>
        <w:t> (dersom du er uten bolig, må midlertidig adresse eller poste restante benyttes)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CF4C5F" w:rsidRPr="00CF4C5F" w14:paraId="0B59425F" w14:textId="77777777" w:rsidTr="00CF4C5F"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60EA0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Gateadresse </w:t>
            </w:r>
          </w:p>
        </w:tc>
        <w:tc>
          <w:tcPr>
            <w:tcW w:w="30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001DC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Postnummer </w:t>
            </w:r>
          </w:p>
        </w:tc>
        <w:tc>
          <w:tcPr>
            <w:tcW w:w="30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82934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Poststed </w:t>
            </w:r>
          </w:p>
        </w:tc>
      </w:tr>
      <w:tr w:rsidR="00CF4C5F" w:rsidRPr="00CF4C5F" w14:paraId="27BEF7B8" w14:textId="77777777" w:rsidTr="00CF4C5F">
        <w:tc>
          <w:tcPr>
            <w:tcW w:w="30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53EAE2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66DF0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87045C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64321BD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16280B2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Telefoner/mailadresse</w:t>
      </w:r>
      <w:r w:rsidRPr="00CF4C5F">
        <w:rPr>
          <w:rFonts w:ascii="Calibri" w:hAnsi="Calibri" w:cs="Calibri"/>
          <w:sz w:val="22"/>
          <w:szCs w:val="22"/>
        </w:rPr>
        <w:t> for søker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CF4C5F" w:rsidRPr="00CF4C5F" w14:paraId="76100D71" w14:textId="77777777" w:rsidTr="00CF4C5F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02BB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Telefon privat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CAF44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Telefon jobb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0978E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Mobiltelefon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FB8C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Mailadresse </w:t>
            </w:r>
          </w:p>
        </w:tc>
      </w:tr>
      <w:tr w:rsidR="00CF4C5F" w:rsidRPr="00CF4C5F" w14:paraId="4AA5E516" w14:textId="77777777" w:rsidTr="00CF4C5F">
        <w:tc>
          <w:tcPr>
            <w:tcW w:w="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0AAE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0832E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95DED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9217B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595249A5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4E011D0" w14:textId="32BEADC3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Kontaktinformasjon</w:t>
      </w:r>
      <w:r w:rsidRPr="00CF4C5F">
        <w:rPr>
          <w:rFonts w:ascii="Calibri" w:hAnsi="Calibri" w:cs="Calibri"/>
          <w:sz w:val="22"/>
          <w:szCs w:val="22"/>
        </w:rPr>
        <w:t> for pårørende (hvis søker har bistand til søknadsprosessen)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6"/>
        <w:gridCol w:w="1504"/>
        <w:gridCol w:w="1333"/>
        <w:gridCol w:w="2971"/>
      </w:tblGrid>
      <w:tr w:rsidR="00CF4C5F" w:rsidRPr="00CF4C5F" w14:paraId="05CF77DE" w14:textId="77777777" w:rsidTr="00CF4C5F">
        <w:tc>
          <w:tcPr>
            <w:tcW w:w="3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182E5B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Navn </w:t>
            </w:r>
          </w:p>
        </w:tc>
        <w:tc>
          <w:tcPr>
            <w:tcW w:w="15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7321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Telefon 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8D4A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Mobiltelefon </w:t>
            </w:r>
          </w:p>
        </w:tc>
        <w:tc>
          <w:tcPr>
            <w:tcW w:w="2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2C4A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Relasjon (pårørende, verge eller fullmektig, evt annet) </w:t>
            </w:r>
          </w:p>
        </w:tc>
      </w:tr>
      <w:tr w:rsidR="00CF4C5F" w:rsidRPr="00CF4C5F" w14:paraId="489E6F98" w14:textId="77777777" w:rsidTr="00CF4C5F">
        <w:tc>
          <w:tcPr>
            <w:tcW w:w="32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6256B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61BF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AB9F02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FFFD2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012BF230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DF6D85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Øvrige familiemedlemmer i husstanden</w:t>
      </w:r>
      <w:r w:rsidRPr="00CF4C5F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CF4C5F" w:rsidRPr="00CF4C5F" w14:paraId="11CCCBE8" w14:textId="77777777" w:rsidTr="00CF4C5F"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D6E86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Navn på barn </w:t>
            </w: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9DEE5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Fødselsdato </w:t>
            </w:r>
          </w:p>
        </w:tc>
      </w:tr>
      <w:tr w:rsidR="00CF4C5F" w:rsidRPr="00CF4C5F" w14:paraId="57EB3BCD" w14:textId="77777777" w:rsidTr="00CF4C5F"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B7506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9395EC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F4C5F" w:rsidRPr="00CF4C5F" w14:paraId="5DA980AF" w14:textId="77777777" w:rsidTr="00CF4C5F"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202BB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0FC94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F4C5F" w:rsidRPr="00CF4C5F" w14:paraId="0651337F" w14:textId="77777777" w:rsidTr="00CF4C5F"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BA95E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14F6E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F4C5F" w:rsidRPr="00CF4C5F" w14:paraId="5E1FB9FB" w14:textId="77777777" w:rsidTr="00CF4C5F"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314382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F7D128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022EB2D8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Dersom det ventes barn, må det oppgis termin (dd.mm.år) </w:t>
      </w:r>
    </w:p>
    <w:p w14:paraId="148DE12D" w14:textId="7AF4F24B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</w:p>
    <w:p w14:paraId="2204307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Samvær</w:t>
      </w:r>
      <w:r w:rsidRPr="00CF4C5F">
        <w:rPr>
          <w:rFonts w:ascii="Calibri" w:hAnsi="Calibri" w:cs="Calibri"/>
          <w:sz w:val="22"/>
          <w:szCs w:val="22"/>
        </w:rPr>
        <w:t> har du samvær med barn, og i tilfelle hvor mye (må dokumenters med samværsavtale) </w:t>
      </w:r>
    </w:p>
    <w:p w14:paraId="15C4637B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2A293123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94EE230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Brutto inntektsforhold </w:t>
      </w:r>
      <w:r w:rsidRPr="00CF4C5F">
        <w:rPr>
          <w:rFonts w:ascii="Calibri" w:hAnsi="Calibri" w:cs="Calibri"/>
          <w:sz w:val="22"/>
          <w:szCs w:val="22"/>
        </w:rPr>
        <w:t>(sett x)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"/>
        <w:gridCol w:w="2260"/>
        <w:gridCol w:w="352"/>
        <w:gridCol w:w="2470"/>
        <w:gridCol w:w="382"/>
        <w:gridCol w:w="3325"/>
      </w:tblGrid>
      <w:tr w:rsidR="00CF4C5F" w:rsidRPr="00CF4C5F" w14:paraId="260B424C" w14:textId="77777777" w:rsidTr="00CF4C5F"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7F01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2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D2024A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Fast arbeidsinntekt 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AE8E3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93FE0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Varig trygd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84FED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30CBE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Arbeidsledighetstrygd </w:t>
            </w:r>
          </w:p>
        </w:tc>
      </w:tr>
      <w:tr w:rsidR="00CF4C5F" w:rsidRPr="00CF4C5F" w14:paraId="75D709B9" w14:textId="77777777" w:rsidTr="00CF4C5F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B2E4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2C583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Midlertidig arb.inntekt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41868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1F03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Arbeidsavklaringspenger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F8158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5E25A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Studielån/stipend </w:t>
            </w:r>
          </w:p>
        </w:tc>
      </w:tr>
      <w:tr w:rsidR="00CF4C5F" w:rsidRPr="00CF4C5F" w14:paraId="0D2D2803" w14:textId="77777777" w:rsidTr="00CF4C5F">
        <w:tc>
          <w:tcPr>
            <w:tcW w:w="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9CF5CB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8E42B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Barnebidrag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A140E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3345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Økonomisk sosialhjelp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3B8D7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AE562E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Barnetrygd </w:t>
            </w:r>
          </w:p>
        </w:tc>
      </w:tr>
      <w:tr w:rsidR="00CF4C5F" w:rsidRPr="00CF4C5F" w14:paraId="36A8EF87" w14:textId="77777777" w:rsidTr="00CF4C5F">
        <w:tc>
          <w:tcPr>
            <w:tcW w:w="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64B3F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58B90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Kontantstøtte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BF71D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7F7B0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Overgansstønad 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9FBCA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4DE82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annet </w:t>
            </w:r>
          </w:p>
        </w:tc>
      </w:tr>
    </w:tbl>
    <w:p w14:paraId="09F9E0C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5230870F" w14:textId="77777777" w:rsidR="00CF4C5F" w:rsidRPr="00282D52" w:rsidRDefault="00CF4C5F" w:rsidP="00CF4C5F">
      <w:pPr>
        <w:textAlignment w:val="baseline"/>
        <w:rPr>
          <w:rFonts w:ascii="Segoe UI" w:hAnsi="Segoe UI" w:cs="Segoe UI"/>
          <w:sz w:val="18"/>
          <w:szCs w:val="18"/>
          <w:lang w:val="nn-NO"/>
        </w:rPr>
      </w:pPr>
      <w:r w:rsidRPr="00282D52">
        <w:rPr>
          <w:rFonts w:ascii="Calibri" w:hAnsi="Calibri" w:cs="Calibri"/>
          <w:sz w:val="22"/>
          <w:szCs w:val="22"/>
          <w:lang w:val="nn-NO"/>
        </w:rPr>
        <w:t>Total nettoinntekt per mnd. : Kr. …..................................... </w:t>
      </w:r>
    </w:p>
    <w:p w14:paraId="2ABA2BB5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lastRenderedPageBreak/>
        <w:t>Nåværende boforhold</w:t>
      </w:r>
      <w:r w:rsidRPr="00CF4C5F">
        <w:rPr>
          <w:rFonts w:ascii="Calibri" w:hAnsi="Calibri" w:cs="Calibri"/>
          <w:sz w:val="22"/>
          <w:szCs w:val="22"/>
        </w:rPr>
        <w:t> (hvordan er din bosituasjon?)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2400"/>
      </w:tblGrid>
      <w:tr w:rsidR="00CF4C5F" w:rsidRPr="00CF4C5F" w14:paraId="3FAAC51F" w14:textId="77777777" w:rsidTr="00CF4C5F"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2B8FC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36A02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Eier egen bolig </w:t>
            </w:r>
          </w:p>
        </w:tc>
      </w:tr>
      <w:tr w:rsidR="00CF4C5F" w:rsidRPr="00CF4C5F" w14:paraId="6F3B6CA7" w14:textId="77777777" w:rsidTr="00CF4C5F">
        <w:tc>
          <w:tcPr>
            <w:tcW w:w="4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58FEB8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30A52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Leier bolig </w:t>
            </w:r>
          </w:p>
        </w:tc>
      </w:tr>
      <w:tr w:rsidR="00CF4C5F" w:rsidRPr="00CF4C5F" w14:paraId="77A252C7" w14:textId="77777777" w:rsidTr="00CF4C5F">
        <w:tc>
          <w:tcPr>
            <w:tcW w:w="4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C42D1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1BC5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Uten fast bolig </w:t>
            </w:r>
          </w:p>
        </w:tc>
      </w:tr>
    </w:tbl>
    <w:p w14:paraId="294E96F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701CF7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Har du husdyr?</w:t>
      </w:r>
      <w:r w:rsidRPr="00CF4C5F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840"/>
      </w:tblGrid>
      <w:tr w:rsidR="00CF4C5F" w:rsidRPr="00CF4C5F" w14:paraId="4AA73A47" w14:textId="77777777" w:rsidTr="00CF4C5F"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80738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DDBCF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Nei </w:t>
            </w:r>
          </w:p>
        </w:tc>
      </w:tr>
      <w:tr w:rsidR="00CF4C5F" w:rsidRPr="00CF4C5F" w14:paraId="3B47CC73" w14:textId="77777777" w:rsidTr="00CF4C5F">
        <w:tc>
          <w:tcPr>
            <w:tcW w:w="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739B0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0EF7DE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Ja  </w:t>
            </w:r>
          </w:p>
        </w:tc>
      </w:tr>
    </w:tbl>
    <w:p w14:paraId="4C7B3896" w14:textId="22001731" w:rsidR="00CF4C5F" w:rsidRDefault="00CF4C5F" w:rsidP="00CF4C5F">
      <w:pPr>
        <w:textAlignment w:val="baseline"/>
        <w:rPr>
          <w:rFonts w:ascii="Calibri" w:hAnsi="Calibri" w:cs="Calibri"/>
          <w:sz w:val="22"/>
          <w:szCs w:val="22"/>
        </w:rPr>
      </w:pPr>
      <w:r w:rsidRPr="00CF4C5F">
        <w:rPr>
          <w:rFonts w:ascii="Calibri" w:hAnsi="Calibri" w:cs="Calibri"/>
          <w:sz w:val="22"/>
          <w:szCs w:val="22"/>
        </w:rPr>
        <w:t>Hvis ja, hva slag og hvor mange:…......................... </w:t>
      </w:r>
    </w:p>
    <w:p w14:paraId="788674A9" w14:textId="77777777" w:rsidR="00EE3E25" w:rsidRPr="00CF4C5F" w:rsidRDefault="00EE3E25" w:rsidP="00CF4C5F">
      <w:pPr>
        <w:textAlignment w:val="baseline"/>
        <w:rPr>
          <w:rFonts w:ascii="Segoe UI" w:hAnsi="Segoe UI" w:cs="Segoe UI"/>
          <w:sz w:val="18"/>
          <w:szCs w:val="18"/>
        </w:rPr>
      </w:pPr>
    </w:p>
    <w:p w14:paraId="2E36A00B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Hvorfor søkes det kommunal bolig (sett et eller flere kryss)</w:t>
      </w:r>
      <w:r w:rsidRPr="00CF4C5F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8505"/>
      </w:tblGrid>
      <w:tr w:rsidR="00CF4C5F" w:rsidRPr="00CF4C5F" w14:paraId="5D0CA002" w14:textId="77777777" w:rsidTr="00CF4C5F"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A69FC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4BC68C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Uten eid eller leid bolig </w:t>
            </w:r>
          </w:p>
        </w:tc>
      </w:tr>
      <w:tr w:rsidR="00CF4C5F" w:rsidRPr="00CF4C5F" w14:paraId="2546C15F" w14:textId="77777777" w:rsidTr="00CF4C5F"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63461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844B3A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Uegnet bolig </w:t>
            </w:r>
          </w:p>
        </w:tc>
      </w:tr>
      <w:tr w:rsidR="00CF4C5F" w:rsidRPr="00CF4C5F" w14:paraId="3D5C7E09" w14:textId="77777777" w:rsidTr="00CF4C5F"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75101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F5F24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Helseforhold, gi opplysninger i “egenopplysninger”, neste punkt </w:t>
            </w:r>
          </w:p>
        </w:tc>
      </w:tr>
      <w:tr w:rsidR="00CF4C5F" w:rsidRPr="00CF4C5F" w14:paraId="7326522B" w14:textId="77777777" w:rsidTr="00CF4C5F"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5BFD02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05F21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Står i fare for å miste boligen innen 3 mnd. </w:t>
            </w:r>
          </w:p>
        </w:tc>
      </w:tr>
      <w:tr w:rsidR="00CF4C5F" w:rsidRPr="00CF4C5F" w14:paraId="4AF82403" w14:textId="77777777" w:rsidTr="00CF4C5F"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2B43B1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D0B1B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Annet (opplys her):  </w:t>
            </w:r>
          </w:p>
          <w:p w14:paraId="7F3FBB0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2C8A60C8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53AF9C6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Hva har du gjort selv </w:t>
      </w:r>
      <w:r w:rsidRPr="00CF4C5F">
        <w:rPr>
          <w:rFonts w:ascii="Calibri" w:hAnsi="Calibri" w:cs="Calibri"/>
          <w:sz w:val="22"/>
          <w:szCs w:val="22"/>
        </w:rPr>
        <w:t>(oppgi hva du har gjort for å skaffe bolig selv, og hvilke utfordringer du har møtt) </w:t>
      </w:r>
    </w:p>
    <w:p w14:paraId="130F89F6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: </w:t>
      </w:r>
    </w:p>
    <w:p w14:paraId="562C6FD8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1CB8445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79DF386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1945F2F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4145016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A5136CF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68B067DE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528DAED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2079419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66D58B94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29588B2D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Hjelpebehov</w:t>
      </w:r>
      <w:r w:rsidRPr="00CF4C5F">
        <w:rPr>
          <w:rFonts w:ascii="Calibri" w:hAnsi="Calibri" w:cs="Calibri"/>
          <w:sz w:val="22"/>
          <w:szCs w:val="22"/>
        </w:rPr>
        <w:t> (trenger du hjelp/veiledning for å mestre boforholdet, og i tilfelle hva trenger du hjelp til?) </w:t>
      </w:r>
    </w:p>
    <w:p w14:paraId="44E0121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: </w:t>
      </w:r>
    </w:p>
    <w:p w14:paraId="6322E6E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D0110FF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CF5E1C0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FE257CB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694EE6CD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2F9416F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F4FF592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98CCF5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69FBD6D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D6E98F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7A5B0C8" w14:textId="77777777" w:rsidR="00EE3E25" w:rsidRDefault="00EE3E25" w:rsidP="00CF4C5F">
      <w:pPr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02C2BA4C" w14:textId="77777777" w:rsidR="00EE3E25" w:rsidRDefault="00EE3E25" w:rsidP="00CF4C5F">
      <w:pPr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37C18193" w14:textId="77777777" w:rsidR="00EE3E25" w:rsidRDefault="00EE3E25" w:rsidP="00CF4C5F">
      <w:pPr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07D3F4DC" w14:textId="77777777" w:rsidR="00EE3E25" w:rsidRDefault="00EE3E25" w:rsidP="00CF4C5F">
      <w:pPr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16EF8D9C" w14:textId="1594C846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Egenopplysninger</w:t>
      </w:r>
      <w:r w:rsidRPr="00CF4C5F">
        <w:rPr>
          <w:rFonts w:ascii="Calibri" w:hAnsi="Calibri" w:cs="Calibri"/>
          <w:sz w:val="22"/>
          <w:szCs w:val="22"/>
        </w:rPr>
        <w:t> (oppgi sosiale, helsemessige eller andre særlige hensyn som kan ha betydning for søknaden. Slike forhold bør i størst mulig grad dokumenteres) </w:t>
      </w:r>
    </w:p>
    <w:p w14:paraId="7F18449A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: </w:t>
      </w:r>
    </w:p>
    <w:p w14:paraId="610CCB38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2DD062D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442B63A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E55ACA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7CD7DDA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6161DF5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2C23A4B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043045E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560B820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28875CE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81C0DD8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74BDF2E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4BD94A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7FD3D5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927D913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8BF820D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5ECDF8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6B47F75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2E982E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34FA2C6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71244B03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185E9E10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0E29BEA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Kontakt med NAV</w:t>
      </w:r>
      <w:r w:rsidRPr="00CF4C5F">
        <w:rPr>
          <w:rFonts w:ascii="Calibri" w:hAnsi="Calibri" w:cs="Calibri"/>
          <w:sz w:val="22"/>
          <w:szCs w:val="22"/>
        </w:rPr>
        <w:t> (har husstanden kontakt med NAV eller har husstanden tidligere hatt kontakt med NAV?)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8550"/>
      </w:tblGrid>
      <w:tr w:rsidR="00CF4C5F" w:rsidRPr="00CF4C5F" w14:paraId="1BE94102" w14:textId="77777777" w:rsidTr="00CF4C5F"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841A28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EC2236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Nei  </w:t>
            </w:r>
          </w:p>
        </w:tc>
      </w:tr>
      <w:tr w:rsidR="00CF4C5F" w:rsidRPr="00CF4C5F" w14:paraId="0EE533A8" w14:textId="77777777" w:rsidTr="00CF4C5F">
        <w:tc>
          <w:tcPr>
            <w:tcW w:w="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6F9B2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A1090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Ja. Opplys kontaktperson/veileder her: </w:t>
            </w:r>
          </w:p>
        </w:tc>
      </w:tr>
    </w:tbl>
    <w:p w14:paraId="09FB784B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F429AEF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Tidligere kommunale leieforhold</w:t>
      </w:r>
      <w:r w:rsidRPr="00CF4C5F">
        <w:rPr>
          <w:rFonts w:ascii="Calibri" w:hAnsi="Calibri" w:cs="Calibri"/>
          <w:sz w:val="22"/>
          <w:szCs w:val="22"/>
        </w:rPr>
        <w:t> (har noen i husstanden leid kommunal bolig tildigere?)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8565"/>
      </w:tblGrid>
      <w:tr w:rsidR="00CF4C5F" w:rsidRPr="00CF4C5F" w14:paraId="1B35907D" w14:textId="77777777" w:rsidTr="00CF4C5F"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3E737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DFFE8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Nei </w:t>
            </w:r>
          </w:p>
        </w:tc>
      </w:tr>
      <w:tr w:rsidR="00CF4C5F" w:rsidRPr="00CF4C5F" w14:paraId="013817ED" w14:textId="77777777" w:rsidTr="00CF4C5F"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F4CB65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BE68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Ja. Angi ca tidsperiode her: </w:t>
            </w:r>
          </w:p>
        </w:tc>
      </w:tr>
    </w:tbl>
    <w:p w14:paraId="5FFA7FD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2807436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Skylder du penger til kommunen for husleie, skadeverk eller annet? Har du i tilfelle anledning til å inngå nedbetalingsavtale? Eventuelt hvor mye per måned?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595"/>
      </w:tblGrid>
      <w:tr w:rsidR="00CF4C5F" w:rsidRPr="00CF4C5F" w14:paraId="1FC214BC" w14:textId="77777777" w:rsidTr="00CF4C5F"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1CC1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EF69F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Nei </w:t>
            </w:r>
          </w:p>
        </w:tc>
      </w:tr>
      <w:tr w:rsidR="00CF4C5F" w:rsidRPr="00282D52" w14:paraId="09975B5C" w14:textId="77777777" w:rsidTr="00CF4C5F"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233A8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A49930" w14:textId="77777777" w:rsidR="00CF4C5F" w:rsidRPr="00282D52" w:rsidRDefault="00CF4C5F" w:rsidP="00CF4C5F">
            <w:pPr>
              <w:textAlignment w:val="baseline"/>
              <w:rPr>
                <w:szCs w:val="24"/>
                <w:lang w:val="nn-NO"/>
              </w:rPr>
            </w:pPr>
            <w:r w:rsidRPr="00282D52">
              <w:rPr>
                <w:rFonts w:ascii="Calibri" w:hAnsi="Calibri" w:cs="Calibri"/>
                <w:sz w:val="22"/>
                <w:szCs w:val="22"/>
                <w:lang w:val="nn-NO"/>
              </w:rPr>
              <w:t>Ja. Skriv inn tilleggsinformasjon her:  </w:t>
            </w:r>
          </w:p>
          <w:p w14:paraId="3595824E" w14:textId="77777777" w:rsidR="00CF4C5F" w:rsidRPr="00282D52" w:rsidRDefault="00CF4C5F" w:rsidP="00CF4C5F">
            <w:pPr>
              <w:textAlignment w:val="baseline"/>
              <w:rPr>
                <w:szCs w:val="24"/>
                <w:lang w:val="nn-NO"/>
              </w:rPr>
            </w:pPr>
            <w:r w:rsidRPr="00282D52">
              <w:rPr>
                <w:rFonts w:ascii="Calibri" w:hAnsi="Calibri" w:cs="Calibri"/>
                <w:sz w:val="22"/>
                <w:szCs w:val="22"/>
                <w:lang w:val="nn-NO"/>
              </w:rPr>
              <w:t> </w:t>
            </w:r>
          </w:p>
          <w:p w14:paraId="43B4C932" w14:textId="77777777" w:rsidR="00CF4C5F" w:rsidRPr="00282D52" w:rsidRDefault="00CF4C5F" w:rsidP="00CF4C5F">
            <w:pPr>
              <w:textAlignment w:val="baseline"/>
              <w:rPr>
                <w:szCs w:val="24"/>
                <w:lang w:val="nn-NO"/>
              </w:rPr>
            </w:pPr>
            <w:r w:rsidRPr="00282D52">
              <w:rPr>
                <w:rFonts w:ascii="Calibri" w:hAnsi="Calibri" w:cs="Calibri"/>
                <w:sz w:val="22"/>
                <w:szCs w:val="22"/>
                <w:lang w:val="nn-NO"/>
              </w:rPr>
              <w:t> </w:t>
            </w:r>
          </w:p>
        </w:tc>
      </w:tr>
    </w:tbl>
    <w:p w14:paraId="0E9883E2" w14:textId="77777777" w:rsidR="00CF4C5F" w:rsidRPr="00282D52" w:rsidRDefault="00CF4C5F" w:rsidP="00CF4C5F">
      <w:pPr>
        <w:textAlignment w:val="baseline"/>
        <w:rPr>
          <w:rFonts w:ascii="Segoe UI" w:hAnsi="Segoe UI" w:cs="Segoe UI"/>
          <w:sz w:val="18"/>
          <w:szCs w:val="18"/>
          <w:lang w:val="nn-NO"/>
        </w:rPr>
      </w:pPr>
      <w:r w:rsidRPr="00282D52">
        <w:rPr>
          <w:rFonts w:ascii="Calibri" w:hAnsi="Calibri" w:cs="Calibri"/>
          <w:sz w:val="22"/>
          <w:szCs w:val="22"/>
          <w:lang w:val="nn-NO"/>
        </w:rPr>
        <w:t> </w:t>
      </w:r>
    </w:p>
    <w:p w14:paraId="0C083611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Dokumentasjon</w:t>
      </w:r>
      <w:r w:rsidRPr="00CF4C5F">
        <w:rPr>
          <w:rFonts w:ascii="Calibri" w:hAnsi="Calibri" w:cs="Calibri"/>
          <w:sz w:val="22"/>
          <w:szCs w:val="22"/>
        </w:rPr>
        <w:t> (må vedlegges søknaden)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420"/>
        <w:gridCol w:w="8100"/>
      </w:tblGrid>
      <w:tr w:rsidR="00CF4C5F" w:rsidRPr="00CF4C5F" w14:paraId="20E869F3" w14:textId="77777777" w:rsidTr="00CF4C5F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0EF02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202167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a </w:t>
            </w:r>
          </w:p>
        </w:tc>
        <w:tc>
          <w:tcPr>
            <w:tcW w:w="81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E0AFE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Utskrift fra siste ligningsår (fra ligningskontoret) </w:t>
            </w:r>
          </w:p>
        </w:tc>
      </w:tr>
      <w:tr w:rsidR="00CF4C5F" w:rsidRPr="00CF4C5F" w14:paraId="7EB2EB5B" w14:textId="77777777" w:rsidTr="00CF4C5F">
        <w:tc>
          <w:tcPr>
            <w:tcW w:w="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35583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84D2CD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b 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97C02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Dokumentasjon på alle løpende inntekter (lønnslipp, trygdeutbetaling, pensjon, forsikringsutbetalinger, vedtak fra sosialtjenesten, bidrag, barnetrygd etc.) </w:t>
            </w:r>
          </w:p>
        </w:tc>
      </w:tr>
      <w:tr w:rsidR="00CF4C5F" w:rsidRPr="00CF4C5F" w14:paraId="1C31D023" w14:textId="77777777" w:rsidTr="00CF4C5F">
        <w:tc>
          <w:tcPr>
            <w:tcW w:w="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FC10CC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1D3CF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c 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B9E923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Leiekontrakt, og eventuell oppsigelse dersom du leie bolig </w:t>
            </w:r>
          </w:p>
        </w:tc>
      </w:tr>
      <w:tr w:rsidR="00CF4C5F" w:rsidRPr="00CF4C5F" w14:paraId="5CC4D523" w14:textId="77777777" w:rsidTr="00CF4C5F">
        <w:tc>
          <w:tcPr>
            <w:tcW w:w="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0AA22F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FCCC40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d 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3491A9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Bostedsattest fra folkeregisteret </w:t>
            </w:r>
          </w:p>
        </w:tc>
      </w:tr>
      <w:tr w:rsidR="00CF4C5F" w:rsidRPr="00CF4C5F" w14:paraId="539F6897" w14:textId="77777777" w:rsidTr="00CF4C5F">
        <w:tc>
          <w:tcPr>
            <w:tcW w:w="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318A44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2116B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e 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310FC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Helseopplysninger/legeerklæring ved behov </w:t>
            </w:r>
          </w:p>
        </w:tc>
      </w:tr>
      <w:tr w:rsidR="00CF4C5F" w:rsidRPr="00CF4C5F" w14:paraId="082999E9" w14:textId="77777777" w:rsidTr="00CF4C5F">
        <w:tc>
          <w:tcPr>
            <w:tcW w:w="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C48EA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060D9A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f 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44A98E" w14:textId="77777777" w:rsidR="00CF4C5F" w:rsidRPr="00CF4C5F" w:rsidRDefault="00CF4C5F" w:rsidP="00CF4C5F">
            <w:pPr>
              <w:textAlignment w:val="baseline"/>
              <w:rPr>
                <w:szCs w:val="24"/>
              </w:rPr>
            </w:pPr>
            <w:r w:rsidRPr="00CF4C5F">
              <w:rPr>
                <w:rFonts w:ascii="Calibri" w:hAnsi="Calibri" w:cs="Calibri"/>
                <w:sz w:val="22"/>
                <w:szCs w:val="22"/>
              </w:rPr>
              <w:t>Samværsavtale dersom du har samvær med barn </w:t>
            </w:r>
          </w:p>
        </w:tc>
      </w:tr>
    </w:tbl>
    <w:p w14:paraId="3F0233B8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5286FCE6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b/>
          <w:bCs/>
          <w:sz w:val="22"/>
          <w:szCs w:val="22"/>
        </w:rPr>
        <w:t>Underskrift av søknaden</w:t>
      </w:r>
      <w:r w:rsidRPr="00CF4C5F">
        <w:rPr>
          <w:rFonts w:ascii="Calibri" w:hAnsi="Calibri" w:cs="Calibri"/>
          <w:sz w:val="22"/>
          <w:szCs w:val="22"/>
        </w:rPr>
        <w:t> </w:t>
      </w:r>
    </w:p>
    <w:p w14:paraId="1FA0E25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Jeg forplikter meg til å gi beskjed til NAV dersom denne søknaden skulle bli uaktuell pga. at jeg har skaffet meg bolig selv. (Det må da oppgis om det er søkt ”kommunal bolig for vanskeligstilte.  </w:t>
      </w:r>
    </w:p>
    <w:p w14:paraId="6BFD6C3F" w14:textId="77777777" w:rsidR="00EE3E25" w:rsidRDefault="00EE3E25" w:rsidP="00CF4C5F">
      <w:pPr>
        <w:textAlignment w:val="baseline"/>
        <w:rPr>
          <w:rFonts w:ascii="Calibri" w:hAnsi="Calibri" w:cs="Calibri"/>
          <w:sz w:val="22"/>
          <w:szCs w:val="22"/>
        </w:rPr>
      </w:pPr>
    </w:p>
    <w:p w14:paraId="7A17F4D3" w14:textId="69653DB6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Jeg / vi samtykker til at relevante opplysninger som ansees som nødvendig for behandling av søknaden kan innhentes fra annen offentlig myndighet.   </w:t>
      </w:r>
    </w:p>
    <w:p w14:paraId="39E788D1" w14:textId="77777777" w:rsidR="00EE3E25" w:rsidRDefault="00EE3E25" w:rsidP="00CF4C5F">
      <w:pPr>
        <w:textAlignment w:val="baseline"/>
        <w:rPr>
          <w:rFonts w:ascii="Calibri" w:hAnsi="Calibri" w:cs="Calibri"/>
          <w:sz w:val="22"/>
          <w:szCs w:val="22"/>
        </w:rPr>
      </w:pPr>
    </w:p>
    <w:p w14:paraId="04183EF6" w14:textId="742E93C3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Jeg / vi samtykker til at min sak drøftes i kommunens tverrfaglige boligteam </w:t>
      </w:r>
    </w:p>
    <w:p w14:paraId="63CCFA46" w14:textId="77777777" w:rsidR="00EE3E25" w:rsidRDefault="00CF4C5F" w:rsidP="00CF4C5F">
      <w:pPr>
        <w:textAlignment w:val="baseline"/>
        <w:rPr>
          <w:rFonts w:ascii="Calibri" w:hAnsi="Calibri" w:cs="Calibri"/>
          <w:sz w:val="22"/>
          <w:szCs w:val="22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1342408" w14:textId="02787FD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Jeg/vi bekrefter at: Opplysningene i denne søknaden er gitt etter beste skjønn. Jeg / vi er kjent med at uriktige og /eller ufullstendige opplysninger kan føre til avslag eller heving av leieavtale.  </w:t>
      </w:r>
    </w:p>
    <w:p w14:paraId="2339FF7F" w14:textId="77777777" w:rsidR="00EE3E25" w:rsidRDefault="00CF4C5F" w:rsidP="00CF4C5F">
      <w:pPr>
        <w:textAlignment w:val="baseline"/>
        <w:rPr>
          <w:rFonts w:ascii="Calibri" w:hAnsi="Calibri" w:cs="Calibri"/>
          <w:sz w:val="22"/>
          <w:szCs w:val="22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8571761" w14:textId="49AA3EDA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Saksbehandlere er pålagt taushetsplikt for opplysninger som gis for behandling av søknaden, jfr. Forvaltningsloven § 13 </w:t>
      </w:r>
    </w:p>
    <w:p w14:paraId="0028C13A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6899182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….......................................................................................................................... </w:t>
      </w:r>
    </w:p>
    <w:p w14:paraId="569FEDFC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Sted, dato </w:t>
      </w:r>
    </w:p>
    <w:p w14:paraId="5079C8E4" w14:textId="34A858A7" w:rsidR="00CF4C5F" w:rsidRDefault="00CF4C5F" w:rsidP="00CF4C5F">
      <w:pPr>
        <w:textAlignment w:val="baseline"/>
        <w:rPr>
          <w:rFonts w:ascii="Calibri" w:hAnsi="Calibri" w:cs="Calibri"/>
          <w:sz w:val="22"/>
          <w:szCs w:val="22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395DC241" w14:textId="77777777" w:rsidR="00F3504C" w:rsidRPr="00CF4C5F" w:rsidRDefault="00F3504C" w:rsidP="00CF4C5F">
      <w:pPr>
        <w:textAlignment w:val="baseline"/>
        <w:rPr>
          <w:rFonts w:ascii="Segoe UI" w:hAnsi="Segoe UI" w:cs="Segoe UI"/>
          <w:sz w:val="18"/>
          <w:szCs w:val="18"/>
        </w:rPr>
      </w:pPr>
    </w:p>
    <w:p w14:paraId="6B1CC5B1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….......................................................................................................................... </w:t>
      </w:r>
    </w:p>
    <w:p w14:paraId="49D9029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Underskrift av søker </w:t>
      </w:r>
    </w:p>
    <w:p w14:paraId="2545859E" w14:textId="5CF20B4F" w:rsidR="00CF4C5F" w:rsidRDefault="00CF4C5F" w:rsidP="00CF4C5F">
      <w:pPr>
        <w:textAlignment w:val="baseline"/>
        <w:rPr>
          <w:rFonts w:ascii="Calibri" w:hAnsi="Calibri" w:cs="Calibri"/>
          <w:sz w:val="22"/>
          <w:szCs w:val="22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4CA8AB6B" w14:textId="77777777" w:rsidR="00F3504C" w:rsidRPr="00CF4C5F" w:rsidRDefault="00F3504C" w:rsidP="00CF4C5F">
      <w:pPr>
        <w:textAlignment w:val="baseline"/>
        <w:rPr>
          <w:rFonts w:ascii="Segoe UI" w:hAnsi="Segoe UI" w:cs="Segoe UI"/>
          <w:sz w:val="18"/>
          <w:szCs w:val="18"/>
        </w:rPr>
      </w:pPr>
    </w:p>
    <w:p w14:paraId="7723D6A9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…......................................................................................................................... </w:t>
      </w:r>
    </w:p>
    <w:p w14:paraId="34EF108D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Sted, dato </w:t>
      </w:r>
    </w:p>
    <w:p w14:paraId="525AAE23" w14:textId="7DC4F9EA" w:rsidR="00CF4C5F" w:rsidRDefault="00CF4C5F" w:rsidP="00CF4C5F">
      <w:pPr>
        <w:textAlignment w:val="baseline"/>
        <w:rPr>
          <w:rFonts w:ascii="Calibri" w:hAnsi="Calibri" w:cs="Calibri"/>
          <w:sz w:val="22"/>
          <w:szCs w:val="22"/>
        </w:rPr>
      </w:pPr>
      <w:r w:rsidRPr="00CF4C5F">
        <w:rPr>
          <w:rFonts w:ascii="Calibri" w:hAnsi="Calibri" w:cs="Calibri"/>
          <w:sz w:val="22"/>
          <w:szCs w:val="22"/>
        </w:rPr>
        <w:t> </w:t>
      </w:r>
    </w:p>
    <w:p w14:paraId="08B4823E" w14:textId="77777777" w:rsidR="00F3504C" w:rsidRPr="00CF4C5F" w:rsidRDefault="00F3504C" w:rsidP="00CF4C5F">
      <w:pPr>
        <w:textAlignment w:val="baseline"/>
        <w:rPr>
          <w:rFonts w:ascii="Segoe UI" w:hAnsi="Segoe UI" w:cs="Segoe UI"/>
          <w:sz w:val="18"/>
          <w:szCs w:val="18"/>
        </w:rPr>
      </w:pPr>
    </w:p>
    <w:p w14:paraId="7BD76867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….......................................................................................................................... </w:t>
      </w:r>
    </w:p>
    <w:p w14:paraId="11CD22A5" w14:textId="77777777" w:rsidR="00CF4C5F" w:rsidRPr="00CF4C5F" w:rsidRDefault="00CF4C5F" w:rsidP="00CF4C5F">
      <w:pPr>
        <w:textAlignment w:val="baseline"/>
        <w:rPr>
          <w:rFonts w:ascii="Segoe UI" w:hAnsi="Segoe UI" w:cs="Segoe UI"/>
          <w:sz w:val="18"/>
          <w:szCs w:val="18"/>
        </w:rPr>
      </w:pPr>
      <w:r w:rsidRPr="00CF4C5F">
        <w:rPr>
          <w:rFonts w:ascii="Calibri" w:hAnsi="Calibri" w:cs="Calibri"/>
          <w:sz w:val="22"/>
          <w:szCs w:val="22"/>
        </w:rPr>
        <w:t>Underskrift av medsøker (evt. Søknadshjelper. NB! Skriv også tilknytning/relasjon) </w:t>
      </w:r>
    </w:p>
    <w:p w14:paraId="28E89B91" w14:textId="77777777" w:rsidR="00B11AB9" w:rsidRPr="00762DBC" w:rsidRDefault="00B11AB9" w:rsidP="00762DBC">
      <w:pPr>
        <w:rPr>
          <w:rStyle w:val="mt"/>
          <w:bCs/>
        </w:rPr>
      </w:pPr>
    </w:p>
    <w:sectPr w:rsidR="00B11AB9" w:rsidRPr="00762D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357" w:footer="113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581AB" w14:textId="77777777" w:rsidR="004B6802" w:rsidRDefault="004B6802">
      <w:r>
        <w:separator/>
      </w:r>
    </w:p>
  </w:endnote>
  <w:endnote w:type="continuationSeparator" w:id="0">
    <w:p w14:paraId="32D5DDB6" w14:textId="77777777" w:rsidR="004B6802" w:rsidRDefault="004B6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CAB03" w14:textId="77777777" w:rsidR="002D1F51" w:rsidRDefault="002D1F5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08EDD" w14:textId="77777777" w:rsidR="002D1F51" w:rsidRDefault="002D1F51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7517B" w14:textId="77777777" w:rsidR="00B71E2D" w:rsidRDefault="003279B2">
    <w:pPr>
      <w:pStyle w:val="Bunnteks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AE41576" wp14:editId="6B180B35">
          <wp:simplePos x="0" y="0"/>
          <wp:positionH relativeFrom="column">
            <wp:posOffset>-990600</wp:posOffset>
          </wp:positionH>
          <wp:positionV relativeFrom="paragraph">
            <wp:posOffset>-692150</wp:posOffset>
          </wp:positionV>
          <wp:extent cx="8001000" cy="1514475"/>
          <wp:effectExtent l="0" t="0" r="0" b="0"/>
          <wp:wrapNone/>
          <wp:docPr id="3" name="Bilde 3" descr="bunn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nn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472EB10" wp14:editId="17B09391">
          <wp:simplePos x="0" y="0"/>
          <wp:positionH relativeFrom="column">
            <wp:posOffset>4648200</wp:posOffset>
          </wp:positionH>
          <wp:positionV relativeFrom="paragraph">
            <wp:posOffset>-360680</wp:posOffset>
          </wp:positionV>
          <wp:extent cx="1371600" cy="617220"/>
          <wp:effectExtent l="0" t="0" r="0" b="0"/>
          <wp:wrapNone/>
          <wp:docPr id="4" name="Bilde 4" descr="levende og inkludere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vende og inkludere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0D971A" w14:textId="77777777" w:rsidR="00B71E2D" w:rsidRDefault="00B71E2D">
    <w:pPr>
      <w:pStyle w:val="Bunntekst"/>
    </w:pPr>
  </w:p>
  <w:p w14:paraId="076A9BDD" w14:textId="77777777" w:rsidR="00B71E2D" w:rsidRDefault="00B71E2D">
    <w:pPr>
      <w:pStyle w:val="Bunntekst"/>
    </w:pPr>
  </w:p>
  <w:p w14:paraId="1FEA117A" w14:textId="77777777" w:rsidR="00B71E2D" w:rsidRDefault="00B71E2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7E6AB" w14:textId="77777777" w:rsidR="004B6802" w:rsidRDefault="004B6802">
      <w:r>
        <w:separator/>
      </w:r>
    </w:p>
  </w:footnote>
  <w:footnote w:type="continuationSeparator" w:id="0">
    <w:p w14:paraId="55B8C81E" w14:textId="77777777" w:rsidR="004B6802" w:rsidRDefault="004B6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2064" w14:textId="77777777" w:rsidR="002D1F51" w:rsidRDefault="002D1F5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D25F9" w14:textId="37392C94" w:rsidR="00B71E2D" w:rsidRDefault="003279B2" w:rsidP="003508FD">
    <w:pPr>
      <w:pStyle w:val="Topptekst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414E1E" wp14:editId="5B5EC37E">
          <wp:simplePos x="0" y="0"/>
          <wp:positionH relativeFrom="column">
            <wp:posOffset>-533400</wp:posOffset>
          </wp:positionH>
          <wp:positionV relativeFrom="paragraph">
            <wp:posOffset>-29210</wp:posOffset>
          </wp:positionV>
          <wp:extent cx="2209800" cy="737870"/>
          <wp:effectExtent l="0" t="0" r="0" b="0"/>
          <wp:wrapNone/>
          <wp:docPr id="8" name="Bilde 8" descr="Bilde 009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ilde 009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8FD">
      <w:t xml:space="preserve">Side </w:t>
    </w:r>
    <w:r w:rsidR="003508FD">
      <w:fldChar w:fldCharType="begin"/>
    </w:r>
    <w:r w:rsidR="003508FD">
      <w:instrText xml:space="preserve"> PAGE </w:instrText>
    </w:r>
    <w:r w:rsidR="003508FD">
      <w:fldChar w:fldCharType="separate"/>
    </w:r>
    <w:r w:rsidR="00282D52">
      <w:rPr>
        <w:noProof/>
      </w:rPr>
      <w:t>3</w:t>
    </w:r>
    <w:r w:rsidR="003508FD">
      <w:fldChar w:fldCharType="end"/>
    </w:r>
    <w:r w:rsidR="003508FD">
      <w:t xml:space="preserve"> av </w:t>
    </w:r>
    <w:r w:rsidR="006B5F50">
      <w:rPr>
        <w:noProof/>
      </w:rPr>
      <w:fldChar w:fldCharType="begin"/>
    </w:r>
    <w:r w:rsidR="006B5F50">
      <w:rPr>
        <w:noProof/>
      </w:rPr>
      <w:instrText xml:space="preserve"> NUMPAGES </w:instrText>
    </w:r>
    <w:r w:rsidR="006B5F50">
      <w:rPr>
        <w:noProof/>
      </w:rPr>
      <w:fldChar w:fldCharType="separate"/>
    </w:r>
    <w:r w:rsidR="00282D52">
      <w:rPr>
        <w:noProof/>
      </w:rPr>
      <w:t>4</w:t>
    </w:r>
    <w:r w:rsidR="006B5F50">
      <w:rPr>
        <w:noProof/>
      </w:rPr>
      <w:fldChar w:fldCharType="end"/>
    </w:r>
  </w:p>
  <w:p w14:paraId="6BC67262" w14:textId="77777777" w:rsidR="003508FD" w:rsidRDefault="003508FD" w:rsidP="003508FD">
    <w:pPr>
      <w:pStyle w:val="Topptekst"/>
      <w:jc w:val="right"/>
    </w:pPr>
  </w:p>
  <w:p w14:paraId="371F0AE5" w14:textId="77777777" w:rsidR="003508FD" w:rsidRDefault="003508FD" w:rsidP="003508FD">
    <w:pPr>
      <w:pStyle w:val="Topptekst"/>
      <w:jc w:val="right"/>
    </w:pPr>
  </w:p>
  <w:p w14:paraId="3CF1BF3E" w14:textId="77777777" w:rsidR="003508FD" w:rsidRDefault="003508FD" w:rsidP="003508FD">
    <w:pPr>
      <w:pStyle w:val="Topptekst"/>
      <w:jc w:val="right"/>
    </w:pPr>
  </w:p>
  <w:p w14:paraId="21429560" w14:textId="77777777" w:rsidR="003508FD" w:rsidRDefault="003508FD" w:rsidP="003508FD">
    <w:pPr>
      <w:pStyle w:val="Topptekst"/>
      <w:jc w:val="right"/>
    </w:pPr>
  </w:p>
  <w:p w14:paraId="12695447" w14:textId="77777777" w:rsidR="003508FD" w:rsidRDefault="003508FD" w:rsidP="003508FD">
    <w:pPr>
      <w:pStyle w:val="Toppteks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01E55" w14:textId="77777777" w:rsidR="00B71E2D" w:rsidRDefault="003279B2">
    <w:pPr>
      <w:pStyle w:val="Topptekst"/>
    </w:pP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5D7E9682" wp14:editId="5C60DBFB">
          <wp:simplePos x="0" y="0"/>
          <wp:positionH relativeFrom="column">
            <wp:posOffset>-685800</wp:posOffset>
          </wp:positionH>
          <wp:positionV relativeFrom="paragraph">
            <wp:posOffset>313690</wp:posOffset>
          </wp:positionV>
          <wp:extent cx="2209800" cy="737870"/>
          <wp:effectExtent l="0" t="0" r="0" b="0"/>
          <wp:wrapNone/>
          <wp:docPr id="7" name="Bilde 7" descr="Bilde 009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ilde 009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83812"/>
    <w:multiLevelType w:val="hybridMultilevel"/>
    <w:tmpl w:val="0A0023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0005A"/>
    <w:multiLevelType w:val="hybridMultilevel"/>
    <w:tmpl w:val="41EC5F0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7420C8"/>
    <w:multiLevelType w:val="hybridMultilevel"/>
    <w:tmpl w:val="8CE471F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E5"/>
    <w:rsid w:val="000064F5"/>
    <w:rsid w:val="00053CF4"/>
    <w:rsid w:val="00060A5D"/>
    <w:rsid w:val="000847F5"/>
    <w:rsid w:val="00211523"/>
    <w:rsid w:val="00282D52"/>
    <w:rsid w:val="00296811"/>
    <w:rsid w:val="002D1F51"/>
    <w:rsid w:val="003279B2"/>
    <w:rsid w:val="003508FD"/>
    <w:rsid w:val="003A1F46"/>
    <w:rsid w:val="003C49BF"/>
    <w:rsid w:val="003D33B6"/>
    <w:rsid w:val="00410A14"/>
    <w:rsid w:val="00416E0B"/>
    <w:rsid w:val="0042541B"/>
    <w:rsid w:val="00425500"/>
    <w:rsid w:val="00431626"/>
    <w:rsid w:val="004440B4"/>
    <w:rsid w:val="0046453D"/>
    <w:rsid w:val="00471A7F"/>
    <w:rsid w:val="004831B0"/>
    <w:rsid w:val="004B6802"/>
    <w:rsid w:val="005022A9"/>
    <w:rsid w:val="005640E0"/>
    <w:rsid w:val="005E496A"/>
    <w:rsid w:val="005E4C68"/>
    <w:rsid w:val="0062113E"/>
    <w:rsid w:val="006368A6"/>
    <w:rsid w:val="006473C7"/>
    <w:rsid w:val="006A2D78"/>
    <w:rsid w:val="006B5F50"/>
    <w:rsid w:val="00702FA2"/>
    <w:rsid w:val="00762DBC"/>
    <w:rsid w:val="00811BDC"/>
    <w:rsid w:val="00841244"/>
    <w:rsid w:val="008B6893"/>
    <w:rsid w:val="009500DF"/>
    <w:rsid w:val="009516B5"/>
    <w:rsid w:val="00971C41"/>
    <w:rsid w:val="009B2219"/>
    <w:rsid w:val="009D6EE5"/>
    <w:rsid w:val="00A33AB8"/>
    <w:rsid w:val="00AA40EC"/>
    <w:rsid w:val="00AA5539"/>
    <w:rsid w:val="00AB06DF"/>
    <w:rsid w:val="00B11AB9"/>
    <w:rsid w:val="00B67033"/>
    <w:rsid w:val="00B71E2D"/>
    <w:rsid w:val="00B97899"/>
    <w:rsid w:val="00C129B8"/>
    <w:rsid w:val="00CF4C5F"/>
    <w:rsid w:val="00D02DF9"/>
    <w:rsid w:val="00D0607E"/>
    <w:rsid w:val="00D3528D"/>
    <w:rsid w:val="00D35F97"/>
    <w:rsid w:val="00D641DD"/>
    <w:rsid w:val="00D96425"/>
    <w:rsid w:val="00DA4FEC"/>
    <w:rsid w:val="00E034F1"/>
    <w:rsid w:val="00E27687"/>
    <w:rsid w:val="00E40D24"/>
    <w:rsid w:val="00E65C5F"/>
    <w:rsid w:val="00E8198A"/>
    <w:rsid w:val="00E87A50"/>
    <w:rsid w:val="00E96B6C"/>
    <w:rsid w:val="00ED1DF2"/>
    <w:rsid w:val="00EE3E25"/>
    <w:rsid w:val="00F1369F"/>
    <w:rsid w:val="00F3504C"/>
    <w:rsid w:val="00F5085D"/>
    <w:rsid w:val="00F9755E"/>
    <w:rsid w:val="00FB134D"/>
    <w:rsid w:val="00FD45A0"/>
    <w:rsid w:val="00FD4FC5"/>
    <w:rsid w:val="00FD72BA"/>
    <w:rsid w:val="00FE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86312E"/>
  <w15:docId w15:val="{C1B3A571-98F6-41A0-84E6-082F8C3B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outlineLvl w:val="0"/>
    </w:pPr>
    <w:rPr>
      <w:i/>
      <w:iCs/>
      <w:sz w:val="20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mt">
    <w:name w:val="mt"/>
    <w:basedOn w:val="Standardskriftforavsnitt"/>
  </w:style>
  <w:style w:type="table" w:styleId="Tabellrutenett">
    <w:name w:val="Table Grid"/>
    <w:basedOn w:val="Vanligtabell"/>
    <w:rsid w:val="00D35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rsid w:val="00060A5D"/>
    <w:rPr>
      <w:i/>
      <w:iCs/>
    </w:rPr>
  </w:style>
  <w:style w:type="paragraph" w:styleId="Listeavsnitt">
    <w:name w:val="List Paragraph"/>
    <w:basedOn w:val="Normal"/>
    <w:uiPriority w:val="34"/>
    <w:qFormat/>
    <w:rsid w:val="00FD72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intitle">
    <w:name w:val="maintitle"/>
    <w:basedOn w:val="Standardskriftforavsnitt"/>
    <w:rsid w:val="00B11AB9"/>
  </w:style>
  <w:style w:type="paragraph" w:styleId="NormalWeb">
    <w:name w:val="Normal (Web)"/>
    <w:basedOn w:val="Normal"/>
    <w:uiPriority w:val="99"/>
    <w:semiHidden/>
    <w:unhideWhenUsed/>
    <w:rsid w:val="00B11AB9"/>
    <w:pPr>
      <w:spacing w:before="100" w:beforeAutospacing="1" w:after="100" w:afterAutospacing="1"/>
    </w:pPr>
    <w:rPr>
      <w:szCs w:val="24"/>
    </w:rPr>
  </w:style>
  <w:style w:type="paragraph" w:customStyle="1" w:styleId="paragraph">
    <w:name w:val="paragraph"/>
    <w:basedOn w:val="Normal"/>
    <w:rsid w:val="00CF4C5F"/>
    <w:pPr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Standardskriftforavsnitt"/>
    <w:rsid w:val="00CF4C5F"/>
  </w:style>
  <w:style w:type="character" w:customStyle="1" w:styleId="eop">
    <w:name w:val="eop"/>
    <w:basedOn w:val="Standardskriftforavsnitt"/>
    <w:rsid w:val="00CF4C5F"/>
  </w:style>
  <w:style w:type="character" w:customStyle="1" w:styleId="spellingerror">
    <w:name w:val="spellingerror"/>
    <w:basedOn w:val="Standardskriftforavsnitt"/>
    <w:rsid w:val="00CF4C5F"/>
  </w:style>
  <w:style w:type="character" w:customStyle="1" w:styleId="contextualspellingandgrammarerror">
    <w:name w:val="contextualspellingandgrammarerror"/>
    <w:basedOn w:val="Standardskriftforavsnitt"/>
    <w:rsid w:val="00CF4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2325">
          <w:marLeft w:val="1575"/>
          <w:marRight w:val="15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04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549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742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044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3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1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2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7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9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4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2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43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5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07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1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9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9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5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11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1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6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7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74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23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7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0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7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8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3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44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99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9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4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72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85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7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4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34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6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0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8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9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5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4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49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0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2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7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74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67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56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1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84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74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0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8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6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3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8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6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1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5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5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3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17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9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1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1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68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0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52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7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8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9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1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3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6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2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8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8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7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054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86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9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6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67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4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0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5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52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9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6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11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9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13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9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3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0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0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7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86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7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6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1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13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2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349\Desktop\Brevmalny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Brevmalny.dotx</Template>
  <TotalTime>0</TotalTime>
  <Pages>4</Pages>
  <Words>735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Deres ref:</vt:lpstr>
    </vt:vector>
  </TitlesOfParts>
  <Company>ephorma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Deres ref:</dc:title>
  <dc:creator>Espeland Baarøy, Anne Helene</dc:creator>
  <cp:lastModifiedBy>Baarøy, Anne Helene Espeland</cp:lastModifiedBy>
  <cp:revision>2</cp:revision>
  <cp:lastPrinted>2018-05-15T05:38:00Z</cp:lastPrinted>
  <dcterms:created xsi:type="dcterms:W3CDTF">2020-09-14T13:07:00Z</dcterms:created>
  <dcterms:modified xsi:type="dcterms:W3CDTF">2020-09-14T13:07:00Z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iteId">
    <vt:lpwstr>62366534-1ec3-4962-8869-9b5535279d0b</vt:lpwstr>
  </property>
  <property fmtid="{D5CDD505-2E9C-101B-9397-08002B2CF9AE}" pid="4" name="MSIP_Label_d3491420-1ae2-4120-89e6-e6f668f067e2_Owner">
    <vt:lpwstr>Maja.Jorgensen@nav.no</vt:lpwstr>
  </property>
  <property fmtid="{D5CDD505-2E9C-101B-9397-08002B2CF9AE}" pid="5" name="MSIP_Label_d3491420-1ae2-4120-89e6-e6f668f067e2_SetDate">
    <vt:lpwstr>2019-01-08T13:13:47.5050079Z</vt:lpwstr>
  </property>
  <property fmtid="{D5CDD505-2E9C-101B-9397-08002B2CF9AE}" pid="6" name="MSIP_Label_d3491420-1ae2-4120-89e6-e6f668f067e2_Name">
    <vt:lpwstr>NAV Internt</vt:lpwstr>
  </property>
  <property fmtid="{D5CDD505-2E9C-101B-9397-08002B2CF9AE}" pid="7" name="MSIP_Label_d3491420-1ae2-4120-89e6-e6f668f067e2_Application">
    <vt:lpwstr>Microsoft Azure Information Protection</vt:lpwstr>
  </property>
  <property fmtid="{D5CDD505-2E9C-101B-9397-08002B2CF9AE}" pid="8" name="MSIP_Label_d3491420-1ae2-4120-89e6-e6f668f067e2_Extended_MSFT_Method">
    <vt:lpwstr>Automatic</vt:lpwstr>
  </property>
  <property fmtid="{D5CDD505-2E9C-101B-9397-08002B2CF9AE}" pid="9" name="Sensitivity">
    <vt:lpwstr>NAV Internt</vt:lpwstr>
  </property>
</Properties>
</file>